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2BE3A" w14:textId="5A354540" w:rsidR="00D878E1" w:rsidRDefault="00E10217" w:rsidP="00984847">
      <w:r>
        <w:rPr>
          <w:noProof/>
        </w:rPr>
        <w:drawing>
          <wp:anchor distT="0" distB="0" distL="114300" distR="114300" simplePos="0" relativeHeight="251693103" behindDoc="0" locked="0" layoutInCell="1" allowOverlap="1" wp14:anchorId="356884C6" wp14:editId="05BA6145">
            <wp:simplePos x="0" y="0"/>
            <wp:positionH relativeFrom="page">
              <wp:posOffset>1301115</wp:posOffset>
            </wp:positionH>
            <wp:positionV relativeFrom="page">
              <wp:posOffset>6301740</wp:posOffset>
            </wp:positionV>
            <wp:extent cx="1499235" cy="1177290"/>
            <wp:effectExtent l="0" t="0" r="0" b="0"/>
            <wp:wrapThrough wrapText="bothSides">
              <wp:wrapPolygon edited="0">
                <wp:start x="1464" y="0"/>
                <wp:lineTo x="0" y="466"/>
                <wp:lineTo x="0" y="20971"/>
                <wp:lineTo x="1464" y="20971"/>
                <wp:lineTo x="19761" y="20971"/>
                <wp:lineTo x="21225" y="20971"/>
                <wp:lineTo x="21225" y="466"/>
                <wp:lineTo x="19761" y="0"/>
                <wp:lineTo x="1464" y="0"/>
              </wp:wrapPolygon>
            </wp:wrapThrough>
            <wp:docPr id="39" name="Picture 39" descr="Macintosh HD:private:var:folders:z5:8yh7dhdn069cy_km_qygzk2h0000gp:T:TemporaryItems:2204671810155019080476461140803745230020159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private:var:folders:z5:8yh7dhdn069cy_km_qygzk2h0000gp:T:TemporaryItems:22046718101550190804764611408037452300201591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177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55" behindDoc="0" locked="0" layoutInCell="1" allowOverlap="1" wp14:anchorId="5A325687" wp14:editId="582E574D">
            <wp:simplePos x="0" y="0"/>
            <wp:positionH relativeFrom="page">
              <wp:posOffset>7492365</wp:posOffset>
            </wp:positionH>
            <wp:positionV relativeFrom="page">
              <wp:posOffset>141605</wp:posOffset>
            </wp:positionV>
            <wp:extent cx="2488565" cy="1866265"/>
            <wp:effectExtent l="0" t="0" r="635" b="0"/>
            <wp:wrapThrough wrapText="bothSides">
              <wp:wrapPolygon edited="0">
                <wp:start x="0" y="0"/>
                <wp:lineTo x="0" y="21166"/>
                <wp:lineTo x="21385" y="21166"/>
                <wp:lineTo x="21385" y="0"/>
                <wp:lineTo x="0" y="0"/>
              </wp:wrapPolygon>
            </wp:wrapThrough>
            <wp:docPr id="34" name="Picture 34" descr="Macintosh HD:Users:brentgwinn:Desktop:Additional Work Documents:Fit and Fun logo.jpg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entgwinn:Desktop:Additional Work Documents:Fit and Fun logo.jpg 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99" behindDoc="0" locked="0" layoutInCell="1" allowOverlap="1" wp14:anchorId="04D81226" wp14:editId="703CE1DE">
            <wp:simplePos x="0" y="0"/>
            <wp:positionH relativeFrom="page">
              <wp:posOffset>9127490</wp:posOffset>
            </wp:positionH>
            <wp:positionV relativeFrom="page">
              <wp:posOffset>2411730</wp:posOffset>
            </wp:positionV>
            <wp:extent cx="711835" cy="950595"/>
            <wp:effectExtent l="50800" t="0" r="0" b="0"/>
            <wp:wrapTight wrapText="bothSides">
              <wp:wrapPolygon edited="0">
                <wp:start x="14381" y="1518"/>
                <wp:lineTo x="-1097" y="5244"/>
                <wp:lineTo x="1107" y="20836"/>
                <wp:lineTo x="4871" y="20217"/>
                <wp:lineTo x="5293" y="18966"/>
                <wp:lineTo x="15098" y="12036"/>
                <wp:lineTo x="15851" y="11912"/>
                <wp:lineTo x="17888" y="2714"/>
                <wp:lineTo x="17393" y="1022"/>
                <wp:lineTo x="14381" y="1518"/>
              </wp:wrapPolygon>
            </wp:wrapTight>
            <wp:docPr id="5" name="Picture 5" descr="Macintosh HD:private:var:folders:z5:8yh7dhdn069cy_km_qygzk2h0000gp:T:TemporaryItems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 descr="Macintosh HD:private:var:folders:z5:8yh7dhdn069cy_km_qygzk2h0000gp:T:TemporaryItems:imag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653" b="91120" l="670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2977">
                      <a:off x="0" y="0"/>
                      <a:ext cx="71183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51" behindDoc="0" locked="0" layoutInCell="1" allowOverlap="1" wp14:anchorId="6AB1E5FA" wp14:editId="45D08A0D">
            <wp:simplePos x="0" y="0"/>
            <wp:positionH relativeFrom="page">
              <wp:posOffset>7492365</wp:posOffset>
            </wp:positionH>
            <wp:positionV relativeFrom="page">
              <wp:posOffset>2037715</wp:posOffset>
            </wp:positionV>
            <wp:extent cx="1470025" cy="1896745"/>
            <wp:effectExtent l="0" t="0" r="3175" b="8255"/>
            <wp:wrapTight wrapText="bothSides">
              <wp:wrapPolygon edited="0">
                <wp:start x="0" y="0"/>
                <wp:lineTo x="0" y="21405"/>
                <wp:lineTo x="1493" y="21405"/>
                <wp:lineTo x="19781" y="21405"/>
                <wp:lineTo x="20900" y="21405"/>
                <wp:lineTo x="21273" y="20537"/>
                <wp:lineTo x="21273" y="0"/>
                <wp:lineTo x="0" y="0"/>
              </wp:wrapPolygon>
            </wp:wrapTight>
            <wp:docPr id="9" name="Picture 9" descr="Macintosh HD:Users:brentgwinn:Desktop:Pictures: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 descr="Macintosh HD:Users:brentgwinn:Desktop:Pictures:IMG_34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823" behindDoc="0" locked="0" layoutInCell="1" allowOverlap="1" wp14:anchorId="6C4CF394" wp14:editId="5F297351">
            <wp:simplePos x="0" y="0"/>
            <wp:positionH relativeFrom="page">
              <wp:posOffset>7405370</wp:posOffset>
            </wp:positionH>
            <wp:positionV relativeFrom="page">
              <wp:posOffset>4639945</wp:posOffset>
            </wp:positionV>
            <wp:extent cx="903605" cy="667385"/>
            <wp:effectExtent l="50800" t="76200" r="61595" b="43815"/>
            <wp:wrapThrough wrapText="bothSides">
              <wp:wrapPolygon edited="0">
                <wp:start x="11544" y="-2444"/>
                <wp:lineTo x="-54" y="-2755"/>
                <wp:lineTo x="-1413" y="11928"/>
                <wp:lineTo x="3405" y="19373"/>
                <wp:lineTo x="5062" y="21311"/>
                <wp:lineTo x="15303" y="23049"/>
                <wp:lineTo x="16057" y="21520"/>
                <wp:lineTo x="22234" y="14283"/>
                <wp:lineTo x="22763" y="8573"/>
                <wp:lineTo x="20430" y="721"/>
                <wp:lineTo x="18171" y="-1319"/>
                <wp:lineTo x="11544" y="-2444"/>
              </wp:wrapPolygon>
            </wp:wrapThrough>
            <wp:docPr id="17" name="Picture 17" descr="Macintosh HD:private:var:folders:z5:8yh7dhdn069cy_km_qygzk2h0000gp:T:TemporaryItems:3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Macintosh HD:private:var:folders:z5:8yh7dhdn069cy_km_qygzk2h0000gp:T:TemporaryItems:3book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269" b="99731" l="795" r="996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1384">
                      <a:off x="0" y="0"/>
                      <a:ext cx="90360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B7A">
        <w:rPr>
          <w:noProof/>
        </w:rPr>
        <w:drawing>
          <wp:anchor distT="0" distB="0" distL="114300" distR="114300" simplePos="0" relativeHeight="251734063" behindDoc="0" locked="0" layoutInCell="1" allowOverlap="1" wp14:anchorId="5439E2AF" wp14:editId="4BBA41DE">
            <wp:simplePos x="0" y="0"/>
            <wp:positionH relativeFrom="page">
              <wp:posOffset>8274050</wp:posOffset>
            </wp:positionH>
            <wp:positionV relativeFrom="page">
              <wp:posOffset>3886200</wp:posOffset>
            </wp:positionV>
            <wp:extent cx="1565910" cy="1983105"/>
            <wp:effectExtent l="0" t="0" r="8890" b="0"/>
            <wp:wrapTight wrapText="bothSides">
              <wp:wrapPolygon edited="0">
                <wp:start x="0" y="0"/>
                <wp:lineTo x="0" y="21303"/>
                <wp:lineTo x="1401" y="21303"/>
                <wp:lineTo x="19971" y="21303"/>
                <wp:lineTo x="21372" y="21303"/>
                <wp:lineTo x="21372" y="0"/>
                <wp:lineTo x="0" y="0"/>
              </wp:wrapPolygon>
            </wp:wrapTight>
            <wp:docPr id="24" name="Picture 24" descr="Macintosh HD:Users:brentgwinn:Desktop:Pictures: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Macintosh HD:Users:brentgwinn:Desktop:Pictures:IMG_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72"/>
                    <a:stretch/>
                  </pic:blipFill>
                  <pic:spPr bwMode="auto">
                    <a:xfrm>
                      <a:off x="0" y="0"/>
                      <a:ext cx="1565910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55" behindDoc="0" locked="0" layoutInCell="1" allowOverlap="1" wp14:anchorId="437DC9E0" wp14:editId="4BB66340">
                <wp:simplePos x="0" y="0"/>
                <wp:positionH relativeFrom="page">
                  <wp:posOffset>7406005</wp:posOffset>
                </wp:positionH>
                <wp:positionV relativeFrom="page">
                  <wp:posOffset>5923915</wp:posOffset>
                </wp:positionV>
                <wp:extent cx="2514600" cy="1508760"/>
                <wp:effectExtent l="0" t="25400" r="0" b="15240"/>
                <wp:wrapThrough wrapText="bothSides">
                  <wp:wrapPolygon edited="0">
                    <wp:start x="218" y="-364"/>
                    <wp:lineTo x="218" y="21455"/>
                    <wp:lineTo x="21164" y="21455"/>
                    <wp:lineTo x="21164" y="-364"/>
                    <wp:lineTo x="218" y="-364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5F944" w14:textId="77777777" w:rsidR="00243E8F" w:rsidRPr="00E10217" w:rsidRDefault="00243E8F" w:rsidP="00C430BB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10217">
                              <w:rPr>
                                <w:b/>
                                <w:noProof/>
                                <w:color w:val="FF0000"/>
                                <w:spacing w:val="10"/>
                                <w:sz w:val="44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After-School Fit and Fun Program!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583.15pt;margin-top:466.45pt;width:198pt;height:118.8pt;z-index:251665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" filled="f" stroked="f">
                <v:textbox>
                  <w:txbxContent>
                    <w:p w14:paraId="0A95F944" w14:textId="77777777" w:rsidR="00243E8F" w:rsidRPr="00E10217" w:rsidRDefault="00243E8F" w:rsidP="00C430BB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10"/>
                          <w:sz w:val="44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E10217">
                        <w:rPr>
                          <w:b/>
                          <w:noProof/>
                          <w:color w:val="FF0000"/>
                          <w:spacing w:val="10"/>
                          <w:sz w:val="44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0000">
                                <w14:alpha w14:val="5000"/>
                              </w14:srgbClr>
                            </w14:solidFill>
                          </w14:textFill>
                        </w:rPr>
                        <w:t>After-School Fit and Fun Program!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79" behindDoc="0" locked="0" layoutInCell="1" allowOverlap="1" wp14:anchorId="2F0A7607" wp14:editId="3F5EB3F9">
            <wp:simplePos x="0" y="0"/>
            <wp:positionH relativeFrom="page">
              <wp:posOffset>4215130</wp:posOffset>
            </wp:positionH>
            <wp:positionV relativeFrom="page">
              <wp:posOffset>5077460</wp:posOffset>
            </wp:positionV>
            <wp:extent cx="2575560" cy="1764030"/>
            <wp:effectExtent l="0" t="0" r="0" b="0"/>
            <wp:wrapThrough wrapText="bothSides">
              <wp:wrapPolygon edited="0">
                <wp:start x="852" y="0"/>
                <wp:lineTo x="0" y="311"/>
                <wp:lineTo x="0" y="20527"/>
                <wp:lineTo x="426" y="21149"/>
                <wp:lineTo x="852" y="21149"/>
                <wp:lineTo x="20450" y="21149"/>
                <wp:lineTo x="20876" y="21149"/>
                <wp:lineTo x="21302" y="20527"/>
                <wp:lineTo x="21302" y="311"/>
                <wp:lineTo x="20450" y="0"/>
                <wp:lineTo x="852" y="0"/>
              </wp:wrapPolygon>
            </wp:wrapThrough>
            <wp:docPr id="35" name="Picture 35" descr="Macintosh HD:Users:brentgwinn:Desktop:Website Pics in Dec,:21272083_10155019080171461_57765521554686751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brentgwinn:Desktop:Website Pics in Dec,:21272083_10155019080171461_577655215546867514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835">
        <w:rPr>
          <w:noProof/>
        </w:rPr>
        <mc:AlternateContent>
          <mc:Choice Requires="wps">
            <w:drawing>
              <wp:anchor distT="0" distB="0" distL="114300" distR="114300" simplePos="0" relativeHeight="251710511" behindDoc="0" locked="0" layoutInCell="1" allowOverlap="1" wp14:anchorId="2F2B3199" wp14:editId="3C60AC7E">
                <wp:simplePos x="0" y="0"/>
                <wp:positionH relativeFrom="page">
                  <wp:posOffset>7406005</wp:posOffset>
                </wp:positionH>
                <wp:positionV relativeFrom="page">
                  <wp:posOffset>7031990</wp:posOffset>
                </wp:positionV>
                <wp:extent cx="2514600" cy="521970"/>
                <wp:effectExtent l="0" t="0" r="0" b="11430"/>
                <wp:wrapThrough wrapText="bothSides">
                  <wp:wrapPolygon edited="0">
                    <wp:start x="218" y="0"/>
                    <wp:lineTo x="218" y="21022"/>
                    <wp:lineTo x="21164" y="21022"/>
                    <wp:lineTo x="21164" y="0"/>
                    <wp:lineTo x="21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629D3" w14:textId="77777777" w:rsidR="00243E8F" w:rsidRDefault="00243E8F" w:rsidP="008366C4">
                            <w:pPr>
                              <w:jc w:val="center"/>
                            </w:pPr>
                          </w:p>
                          <w:p w14:paraId="443F6B81" w14:textId="77777777" w:rsidR="00243E8F" w:rsidRDefault="00243E8F" w:rsidP="008366C4">
                            <w:pPr>
                              <w:jc w:val="center"/>
                            </w:pPr>
                          </w:p>
                          <w:p w14:paraId="500C0443" w14:textId="77777777" w:rsidR="00243E8F" w:rsidRDefault="00243E8F" w:rsidP="008366C4">
                            <w:pPr>
                              <w:jc w:val="center"/>
                            </w:pPr>
                          </w:p>
                          <w:p w14:paraId="780C545B" w14:textId="77777777" w:rsidR="00243E8F" w:rsidRDefault="00243E8F" w:rsidP="008366C4">
                            <w:pPr>
                              <w:jc w:val="center"/>
                            </w:pPr>
                          </w:p>
                          <w:p w14:paraId="27A6ED53" w14:textId="77777777" w:rsidR="00243E8F" w:rsidRDefault="00243E8F" w:rsidP="008366C4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  <w:proofErr w:type="gramStart"/>
                            <w:r>
                              <w:t>11131 Cargo Ct. 33556 Odessa Fl.</w:t>
                            </w:r>
                            <w:proofErr w:type="gramEnd"/>
                          </w:p>
                          <w:p w14:paraId="49EB53A1" w14:textId="77777777" w:rsidR="00243E8F" w:rsidRDefault="00243E8F" w:rsidP="008366C4">
                            <w:pPr>
                              <w:jc w:val="center"/>
                            </w:pPr>
                            <w:r>
                              <w:t>727-372-2211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583.15pt;margin-top:553.7pt;width:198pt;height:41.1pt;z-index:25171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" mv:complextextbox="1" filled="f" stroked="f">
                <v:textbox>
                  <w:txbxContent>
                    <w:p w14:paraId="63C629D3" w14:textId="77777777" w:rsidR="00243E8F" w:rsidRDefault="00243E8F" w:rsidP="008366C4">
                      <w:pPr>
                        <w:jc w:val="center"/>
                      </w:pPr>
                    </w:p>
                    <w:p w14:paraId="443F6B81" w14:textId="77777777" w:rsidR="00243E8F" w:rsidRDefault="00243E8F" w:rsidP="008366C4">
                      <w:pPr>
                        <w:jc w:val="center"/>
                      </w:pPr>
                    </w:p>
                    <w:p w14:paraId="500C0443" w14:textId="77777777" w:rsidR="00243E8F" w:rsidRDefault="00243E8F" w:rsidP="008366C4">
                      <w:pPr>
                        <w:jc w:val="center"/>
                      </w:pPr>
                    </w:p>
                    <w:p w14:paraId="780C545B" w14:textId="77777777" w:rsidR="00243E8F" w:rsidRDefault="00243E8F" w:rsidP="008366C4">
                      <w:pPr>
                        <w:jc w:val="center"/>
                      </w:pPr>
                    </w:p>
                    <w:p w14:paraId="27A6ED53" w14:textId="77777777" w:rsidR="00243E8F" w:rsidRDefault="00243E8F" w:rsidP="008366C4">
                      <w:pPr>
                        <w:jc w:val="center"/>
                      </w:pPr>
                      <w:bookmarkStart w:id="1" w:name="_GoBack"/>
                      <w:bookmarkEnd w:id="1"/>
                      <w:proofErr w:type="gramStart"/>
                      <w:r>
                        <w:t>11131 Cargo Ct. 33556 Odessa Fl.</w:t>
                      </w:r>
                      <w:proofErr w:type="gramEnd"/>
                    </w:p>
                    <w:p w14:paraId="49EB53A1" w14:textId="77777777" w:rsidR="00243E8F" w:rsidRDefault="00243E8F" w:rsidP="008366C4">
                      <w:pPr>
                        <w:jc w:val="center"/>
                      </w:pPr>
                      <w:r>
                        <w:t>727-372-2211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025F">
        <w:rPr>
          <w:noProof/>
        </w:rPr>
        <mc:AlternateContent>
          <mc:Choice Requires="wps">
            <w:drawing>
              <wp:anchor distT="0" distB="0" distL="114300" distR="114300" simplePos="0" relativeHeight="251699247" behindDoc="0" locked="0" layoutInCell="1" allowOverlap="1" wp14:anchorId="3EF1051C" wp14:editId="3F5DD2E5">
                <wp:simplePos x="0" y="0"/>
                <wp:positionH relativeFrom="page">
                  <wp:posOffset>906145</wp:posOffset>
                </wp:positionH>
                <wp:positionV relativeFrom="page">
                  <wp:posOffset>-97790</wp:posOffset>
                </wp:positionV>
                <wp:extent cx="2453640" cy="1696720"/>
                <wp:effectExtent l="0" t="0" r="0" b="5080"/>
                <wp:wrapThrough wrapText="bothSides">
                  <wp:wrapPolygon edited="0">
                    <wp:start x="224" y="0"/>
                    <wp:lineTo x="224" y="21341"/>
                    <wp:lineTo x="21019" y="21341"/>
                    <wp:lineTo x="21019" y="0"/>
                    <wp:lineTo x="224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69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DA00B8" w14:textId="77777777" w:rsidR="00243E8F" w:rsidRPr="00940733" w:rsidRDefault="00243E8F" w:rsidP="0082354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5A60FF" w14:textId="77777777" w:rsidR="00243E8F" w:rsidRPr="00940733" w:rsidRDefault="00243E8F" w:rsidP="0082354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71.35pt;margin-top:-7.65pt;width:193.2pt;height:133.6pt;z-index:251699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" mv:complextextbox="1" filled="f" stroked="f">
                <v:textbox>
                  <w:txbxContent>
                    <w:p w14:paraId="2ADA00B8" w14:textId="77777777" w:rsidR="00243E8F" w:rsidRPr="00940733" w:rsidRDefault="00243E8F" w:rsidP="00823543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5A60FF" w14:textId="77777777" w:rsidR="00243E8F" w:rsidRPr="00940733" w:rsidRDefault="00243E8F" w:rsidP="0082354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Information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025F">
        <w:rPr>
          <w:noProof/>
        </w:rPr>
        <mc:AlternateContent>
          <mc:Choice Requires="wps">
            <w:drawing>
              <wp:anchor distT="0" distB="0" distL="114300" distR="114300" simplePos="0" relativeHeight="251701295" behindDoc="0" locked="0" layoutInCell="1" allowOverlap="1" wp14:anchorId="0D707F39" wp14:editId="2FCD73FE">
                <wp:simplePos x="0" y="0"/>
                <wp:positionH relativeFrom="page">
                  <wp:posOffset>793750</wp:posOffset>
                </wp:positionH>
                <wp:positionV relativeFrom="page">
                  <wp:posOffset>1143000</wp:posOffset>
                </wp:positionV>
                <wp:extent cx="2618105" cy="5703570"/>
                <wp:effectExtent l="0" t="0" r="0" b="11430"/>
                <wp:wrapThrough wrapText="bothSides">
                  <wp:wrapPolygon edited="0">
                    <wp:start x="210" y="0"/>
                    <wp:lineTo x="210" y="21547"/>
                    <wp:lineTo x="21165" y="21547"/>
                    <wp:lineTo x="21165" y="0"/>
                    <wp:lineTo x="21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105" cy="570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98E54" w14:textId="77777777" w:rsidR="00243E8F" w:rsidRPr="00976B0B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sz w:val="32"/>
                                <w:szCs w:val="40"/>
                              </w:rPr>
                            </w:pPr>
                            <w:r w:rsidRPr="00976B0B">
                              <w:rPr>
                                <w:sz w:val="32"/>
                                <w:szCs w:val="40"/>
                              </w:rPr>
                              <w:t>Finish homework with help from a tutor</w:t>
                            </w:r>
                          </w:p>
                          <w:p w14:paraId="6A963362" w14:textId="77777777" w:rsidR="00243E8F" w:rsidRPr="00976B0B" w:rsidRDefault="00243E8F" w:rsidP="00976B0B">
                            <w:pPr>
                              <w:spacing w:line="276" w:lineRule="auto"/>
                              <w:rPr>
                                <w:sz w:val="32"/>
                                <w:szCs w:val="40"/>
                              </w:rPr>
                            </w:pPr>
                          </w:p>
                          <w:p w14:paraId="1F3E3502" w14:textId="77777777" w:rsidR="00243E8F" w:rsidRPr="00976B0B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40"/>
                              </w:rPr>
                            </w:pPr>
                            <w:r w:rsidRPr="00976B0B">
                              <w:rPr>
                                <w:sz w:val="32"/>
                                <w:szCs w:val="40"/>
                              </w:rPr>
                              <w:t>Jump and slide down inflatables!</w:t>
                            </w:r>
                          </w:p>
                          <w:p w14:paraId="3084519D" w14:textId="77777777" w:rsidR="00243E8F" w:rsidRPr="00976B0B" w:rsidRDefault="00243E8F" w:rsidP="00976B0B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</w:p>
                          <w:p w14:paraId="5F3BBD3D" w14:textId="77777777" w:rsidR="00243E8F" w:rsidRPr="00976B0B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Play games out of our g</w:t>
                            </w:r>
                            <w:r w:rsidRPr="00976B0B">
                              <w:rPr>
                                <w:sz w:val="32"/>
                                <w:szCs w:val="40"/>
                              </w:rPr>
                              <w:t>ame book</w:t>
                            </w:r>
                          </w:p>
                          <w:p w14:paraId="11D7B8C3" w14:textId="77777777" w:rsidR="00243E8F" w:rsidRPr="00976B0B" w:rsidRDefault="00243E8F" w:rsidP="00976B0B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</w:p>
                          <w:p w14:paraId="1BD7BE06" w14:textId="77777777" w:rsidR="00243E8F" w:rsidRPr="00976B0B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40"/>
                              </w:rPr>
                            </w:pPr>
                            <w:r w:rsidRPr="00976B0B">
                              <w:rPr>
                                <w:sz w:val="32"/>
                                <w:szCs w:val="40"/>
                              </w:rPr>
                              <w:t>Enroll in classes throughout the week</w:t>
                            </w:r>
                          </w:p>
                          <w:p w14:paraId="3EA1B3F6" w14:textId="77777777" w:rsidR="00243E8F" w:rsidRPr="00976B0B" w:rsidRDefault="00243E8F" w:rsidP="00976B0B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</w:p>
                          <w:p w14:paraId="5C81BEA8" w14:textId="77777777" w:rsidR="00243E8F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Stay fit while having fun!</w:t>
                            </w:r>
                          </w:p>
                          <w:p w14:paraId="787C0826" w14:textId="77777777" w:rsidR="00243E8F" w:rsidRPr="00055DAD" w:rsidRDefault="00243E8F" w:rsidP="00055DAD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</w:p>
                          <w:p w14:paraId="495180D5" w14:textId="77777777" w:rsidR="00243E8F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Activities will never stop during the day!</w:t>
                            </w:r>
                          </w:p>
                          <w:p w14:paraId="56C83BED" w14:textId="77777777" w:rsidR="00243E8F" w:rsidRPr="00B26B7A" w:rsidRDefault="00243E8F" w:rsidP="00B26B7A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</w:p>
                          <w:p w14:paraId="5AAFD70D" w14:textId="77777777" w:rsidR="00243E8F" w:rsidRPr="00976B0B" w:rsidRDefault="00243E8F" w:rsidP="00BB081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sz w:val="32"/>
                                <w:szCs w:val="40"/>
                              </w:rPr>
                              <w:t>Snack provided after school!</w:t>
                            </w:r>
                          </w:p>
                          <w:p w14:paraId="26D9F367" w14:textId="77777777" w:rsidR="00243E8F" w:rsidRPr="00976B0B" w:rsidRDefault="00243E8F" w:rsidP="00976B0B">
                            <w:pPr>
                              <w:pStyle w:val="ListParagraph"/>
                              <w:ind w:left="64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62.5pt;margin-top:90pt;width:206.15pt;height:449.1pt;z-index:251701295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" mv:complextextbox="1" filled="f" stroked="f">
                <v:textbox>
                  <w:txbxContent>
                    <w:p w14:paraId="75B98E54" w14:textId="77777777" w:rsidR="00243E8F" w:rsidRPr="00976B0B" w:rsidRDefault="00243E8F" w:rsidP="00BB081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sz w:val="32"/>
                          <w:szCs w:val="40"/>
                        </w:rPr>
                      </w:pPr>
                      <w:r w:rsidRPr="00976B0B">
                        <w:rPr>
                          <w:sz w:val="32"/>
                          <w:szCs w:val="40"/>
                        </w:rPr>
                        <w:t>Finish homework with help from a tutor</w:t>
                      </w:r>
                    </w:p>
                    <w:p w14:paraId="6A963362" w14:textId="77777777" w:rsidR="00243E8F" w:rsidRPr="00976B0B" w:rsidRDefault="00243E8F" w:rsidP="00976B0B">
                      <w:pPr>
                        <w:spacing w:line="276" w:lineRule="auto"/>
                        <w:rPr>
                          <w:sz w:val="32"/>
                          <w:szCs w:val="40"/>
                        </w:rPr>
                      </w:pPr>
                    </w:p>
                    <w:p w14:paraId="1F3E3502" w14:textId="77777777" w:rsidR="00243E8F" w:rsidRPr="00976B0B" w:rsidRDefault="00243E8F" w:rsidP="00BB081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40"/>
                        </w:rPr>
                      </w:pPr>
                      <w:r w:rsidRPr="00976B0B">
                        <w:rPr>
                          <w:sz w:val="32"/>
                          <w:szCs w:val="40"/>
                        </w:rPr>
                        <w:t>Jump and slide down inflatables!</w:t>
                      </w:r>
                    </w:p>
                    <w:p w14:paraId="3084519D" w14:textId="77777777" w:rsidR="00243E8F" w:rsidRPr="00976B0B" w:rsidRDefault="00243E8F" w:rsidP="00976B0B">
                      <w:pPr>
                        <w:rPr>
                          <w:sz w:val="32"/>
                          <w:szCs w:val="40"/>
                        </w:rPr>
                      </w:pPr>
                    </w:p>
                    <w:p w14:paraId="5F3BBD3D" w14:textId="77777777" w:rsidR="00243E8F" w:rsidRPr="00976B0B" w:rsidRDefault="00243E8F" w:rsidP="00BB081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Play games out of our g</w:t>
                      </w:r>
                      <w:r w:rsidRPr="00976B0B">
                        <w:rPr>
                          <w:sz w:val="32"/>
                          <w:szCs w:val="40"/>
                        </w:rPr>
                        <w:t>ame book</w:t>
                      </w:r>
                    </w:p>
                    <w:p w14:paraId="11D7B8C3" w14:textId="77777777" w:rsidR="00243E8F" w:rsidRPr="00976B0B" w:rsidRDefault="00243E8F" w:rsidP="00976B0B">
                      <w:pPr>
                        <w:rPr>
                          <w:sz w:val="32"/>
                          <w:szCs w:val="40"/>
                        </w:rPr>
                      </w:pPr>
                    </w:p>
                    <w:p w14:paraId="1BD7BE06" w14:textId="77777777" w:rsidR="00243E8F" w:rsidRPr="00976B0B" w:rsidRDefault="00243E8F" w:rsidP="00BB081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40"/>
                        </w:rPr>
                      </w:pPr>
                      <w:r w:rsidRPr="00976B0B">
                        <w:rPr>
                          <w:sz w:val="32"/>
                          <w:szCs w:val="40"/>
                        </w:rPr>
                        <w:t>Enroll in classes throughout the week</w:t>
                      </w:r>
                    </w:p>
                    <w:p w14:paraId="3EA1B3F6" w14:textId="77777777" w:rsidR="00243E8F" w:rsidRPr="00976B0B" w:rsidRDefault="00243E8F" w:rsidP="00976B0B">
                      <w:pPr>
                        <w:rPr>
                          <w:sz w:val="32"/>
                          <w:szCs w:val="40"/>
                        </w:rPr>
                      </w:pPr>
                    </w:p>
                    <w:p w14:paraId="5C81BEA8" w14:textId="77777777" w:rsidR="00243E8F" w:rsidRDefault="00243E8F" w:rsidP="00BB081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Stay fit while having fun!</w:t>
                      </w:r>
                    </w:p>
                    <w:p w14:paraId="787C0826" w14:textId="77777777" w:rsidR="00243E8F" w:rsidRPr="00055DAD" w:rsidRDefault="00243E8F" w:rsidP="00055DAD">
                      <w:pPr>
                        <w:rPr>
                          <w:sz w:val="32"/>
                          <w:szCs w:val="40"/>
                        </w:rPr>
                      </w:pPr>
                    </w:p>
                    <w:p w14:paraId="495180D5" w14:textId="77777777" w:rsidR="00243E8F" w:rsidRDefault="00243E8F" w:rsidP="00BB081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Activities will never stop during the day!</w:t>
                      </w:r>
                    </w:p>
                    <w:p w14:paraId="56C83BED" w14:textId="77777777" w:rsidR="00243E8F" w:rsidRPr="00B26B7A" w:rsidRDefault="00243E8F" w:rsidP="00B26B7A">
                      <w:pPr>
                        <w:rPr>
                          <w:sz w:val="32"/>
                          <w:szCs w:val="40"/>
                        </w:rPr>
                      </w:pPr>
                    </w:p>
                    <w:p w14:paraId="5AAFD70D" w14:textId="77777777" w:rsidR="00243E8F" w:rsidRPr="00976B0B" w:rsidRDefault="00243E8F" w:rsidP="00BB081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z w:val="32"/>
                          <w:szCs w:val="40"/>
                        </w:rPr>
                      </w:pPr>
                      <w:r>
                        <w:rPr>
                          <w:sz w:val="32"/>
                          <w:szCs w:val="40"/>
                        </w:rPr>
                        <w:t>Snack provided after school!</w:t>
                      </w:r>
                    </w:p>
                    <w:p w14:paraId="26D9F367" w14:textId="77777777" w:rsidR="00243E8F" w:rsidRPr="00976B0B" w:rsidRDefault="00243E8F" w:rsidP="00976B0B">
                      <w:pPr>
                        <w:pStyle w:val="ListParagraph"/>
                        <w:ind w:left="648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025F">
        <w:rPr>
          <w:noProof/>
        </w:rPr>
        <mc:AlternateContent>
          <mc:Choice Requires="wps">
            <w:drawing>
              <wp:anchor distT="0" distB="0" distL="114300" distR="114300" simplePos="0" relativeHeight="251707439" behindDoc="0" locked="0" layoutInCell="1" allowOverlap="1" wp14:anchorId="77E79948" wp14:editId="0AF06056">
                <wp:simplePos x="0" y="0"/>
                <wp:positionH relativeFrom="page">
                  <wp:posOffset>4283075</wp:posOffset>
                </wp:positionH>
                <wp:positionV relativeFrom="page">
                  <wp:posOffset>1143000</wp:posOffset>
                </wp:positionV>
                <wp:extent cx="2286000" cy="3657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607A9" w14:textId="77777777" w:rsidR="00243E8F" w:rsidRPr="00CA6778" w:rsidRDefault="00243E8F">
                            <w:pPr>
                              <w:rPr>
                                <w:rFonts w:ascii="Abadi MT Condensed Extra Bold" w:hAnsi="Abadi MT Condensed Extra Bold"/>
                                <w:i/>
                                <w:color w:val="660066"/>
                              </w:rPr>
                            </w:pPr>
                            <w:r w:rsidRPr="00CA6778">
                              <w:rPr>
                                <w:rFonts w:ascii="Abadi MT Condensed Extra Bold" w:hAnsi="Abadi MT Condensed Extra Bold"/>
                                <w:i/>
                                <w:color w:val="660066"/>
                              </w:rPr>
                              <w:t xml:space="preserve">ASK OUR FRONT DESK OR VISIT OUR WEBSITE TO </w:t>
                            </w:r>
                            <w:r>
                              <w:rPr>
                                <w:rFonts w:ascii="Abadi MT Condensed Extra Bold" w:hAnsi="Abadi MT Condensed Extra Bold"/>
                                <w:i/>
                                <w:color w:val="660066"/>
                              </w:rPr>
                              <w:t>COMPLETE</w:t>
                            </w:r>
                            <w:r w:rsidRPr="00CA6778">
                              <w:rPr>
                                <w:rFonts w:ascii="Abadi MT Condensed Extra Bold" w:hAnsi="Abadi MT Condensed Extra Bold"/>
                                <w:i/>
                                <w:color w:val="660066"/>
                              </w:rPr>
                              <w:t xml:space="preserve"> A REGISTRATION PACKET!</w:t>
                            </w:r>
                          </w:p>
                          <w:p w14:paraId="7A20C172" w14:textId="77777777" w:rsidR="00243E8F" w:rsidRDefault="00243E8F">
                            <w:pPr>
                              <w:rPr>
                                <w:rFonts w:ascii="Abadi MT Condensed Extra Bold" w:hAnsi="Abadi MT Condensed Extra Bold"/>
                                <w:i/>
                                <w:color w:val="FF0000"/>
                              </w:rPr>
                            </w:pPr>
                          </w:p>
                          <w:p w14:paraId="55AA3790" w14:textId="77777777" w:rsidR="00243E8F" w:rsidRDefault="00243E8F">
                            <w:pPr>
                              <w:rPr>
                                <w:rFonts w:ascii="Abadi MT Condensed Extra Bold" w:hAnsi="Abadi MT Condensed Extra Bold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</w:rPr>
                              <w:t xml:space="preserve">Prices may vary depending on the amount of classes your athlete is planning on participating in!  </w:t>
                            </w:r>
                          </w:p>
                          <w:p w14:paraId="7E22609B" w14:textId="77777777" w:rsidR="00243E8F" w:rsidRDefault="00243E8F">
                            <w:pPr>
                              <w:rPr>
                                <w:rFonts w:ascii="Abadi MT Condensed Extra Bold" w:hAnsi="Abadi MT Condensed Extra Bold"/>
                              </w:rPr>
                            </w:pPr>
                          </w:p>
                          <w:p w14:paraId="07E11D96" w14:textId="77777777" w:rsidR="00243E8F" w:rsidRDefault="00243E8F">
                            <w:pPr>
                              <w:rPr>
                                <w:rFonts w:ascii="Abadi MT Condensed Extra Bold" w:hAnsi="Abadi MT Condensed Extra Bold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</w:rPr>
                              <w:t>Website:</w:t>
                            </w:r>
                          </w:p>
                          <w:p w14:paraId="6238BFF5" w14:textId="77777777" w:rsidR="00243E8F" w:rsidRDefault="00243E8F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  <w:r w:rsidRPr="00CA6778">
                              <w:rPr>
                                <w:rFonts w:ascii="Abadi MT Condensed Light" w:hAnsi="Abadi MT Condensed Light"/>
                              </w:rPr>
                              <w:t>http://suncoastgymnastics.com/programs/after-school-fit-and-fun-program</w:t>
                            </w:r>
                          </w:p>
                          <w:p w14:paraId="36290A3F" w14:textId="77777777" w:rsidR="00243E8F" w:rsidRDefault="00243E8F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  <w:p w14:paraId="5F7AF078" w14:textId="77777777" w:rsidR="00243E8F" w:rsidRDefault="00243E8F">
                            <w:pPr>
                              <w:rPr>
                                <w:rFonts w:ascii="Abadi MT Condensed Extra Bold" w:hAnsi="Abadi MT Condensed Extra Bold"/>
                              </w:rPr>
                            </w:pPr>
                            <w:r w:rsidRPr="00CA6778">
                              <w:rPr>
                                <w:rFonts w:ascii="Abadi MT Condensed Extra Bold" w:hAnsi="Abadi MT Condensed Extra Bold"/>
                              </w:rPr>
                              <w:t>Phone:</w:t>
                            </w:r>
                          </w:p>
                          <w:p w14:paraId="0A6826C8" w14:textId="77777777" w:rsidR="00243E8F" w:rsidRPr="00CA6778" w:rsidRDefault="00243E8F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727-372-2211</w:t>
                            </w:r>
                          </w:p>
                          <w:p w14:paraId="58A46B72" w14:textId="77777777" w:rsidR="00243E8F" w:rsidRDefault="00243E8F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  <w:p w14:paraId="36BAD55F" w14:textId="77777777" w:rsidR="00243E8F" w:rsidRDefault="00243E8F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</w:p>
                          <w:p w14:paraId="38987900" w14:textId="77777777" w:rsidR="00243E8F" w:rsidRPr="00CA6778" w:rsidRDefault="00243E8F">
                            <w:pPr>
                              <w:rPr>
                                <w:rFonts w:ascii="Abadi MT Condensed Light" w:hAnsi="Abadi MT Condensed Light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</w:rPr>
                              <w:t>Register soon for next year to ensure your child’s seat in our bus! Time to have an amazing school year full of energy, academics, and sports!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37.25pt;margin-top:90pt;width:180pt;height:4in;z-index:2517074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tHZ9ECAAAY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" filled="f" stroked="f">
                <v:textbox>
                  <w:txbxContent>
                    <w:p w14:paraId="5AC607A9" w14:textId="77777777" w:rsidR="00243E8F" w:rsidRPr="00CA6778" w:rsidRDefault="00243E8F">
                      <w:pPr>
                        <w:rPr>
                          <w:rFonts w:ascii="Abadi MT Condensed Extra Bold" w:hAnsi="Abadi MT Condensed Extra Bold"/>
                          <w:i/>
                          <w:color w:val="660066"/>
                        </w:rPr>
                      </w:pPr>
                      <w:r w:rsidRPr="00CA6778">
                        <w:rPr>
                          <w:rFonts w:ascii="Abadi MT Condensed Extra Bold" w:hAnsi="Abadi MT Condensed Extra Bold"/>
                          <w:i/>
                          <w:color w:val="660066"/>
                        </w:rPr>
                        <w:t xml:space="preserve">ASK OUR FRONT DESK OR VISIT OUR WEBSITE TO </w:t>
                      </w:r>
                      <w:r>
                        <w:rPr>
                          <w:rFonts w:ascii="Abadi MT Condensed Extra Bold" w:hAnsi="Abadi MT Condensed Extra Bold"/>
                          <w:i/>
                          <w:color w:val="660066"/>
                        </w:rPr>
                        <w:t>COMPLETE</w:t>
                      </w:r>
                      <w:r w:rsidRPr="00CA6778">
                        <w:rPr>
                          <w:rFonts w:ascii="Abadi MT Condensed Extra Bold" w:hAnsi="Abadi MT Condensed Extra Bold"/>
                          <w:i/>
                          <w:color w:val="660066"/>
                        </w:rPr>
                        <w:t xml:space="preserve"> A REGISTRATION PACKET!</w:t>
                      </w:r>
                    </w:p>
                    <w:p w14:paraId="7A20C172" w14:textId="77777777" w:rsidR="00243E8F" w:rsidRDefault="00243E8F">
                      <w:pPr>
                        <w:rPr>
                          <w:rFonts w:ascii="Abadi MT Condensed Extra Bold" w:hAnsi="Abadi MT Condensed Extra Bold"/>
                          <w:i/>
                          <w:color w:val="FF0000"/>
                        </w:rPr>
                      </w:pPr>
                    </w:p>
                    <w:p w14:paraId="55AA3790" w14:textId="77777777" w:rsidR="00243E8F" w:rsidRDefault="00243E8F">
                      <w:pPr>
                        <w:rPr>
                          <w:rFonts w:ascii="Abadi MT Condensed Extra Bold" w:hAnsi="Abadi MT Condensed Extra Bold"/>
                        </w:rPr>
                      </w:pPr>
                      <w:r>
                        <w:rPr>
                          <w:rFonts w:ascii="Abadi MT Condensed Extra Bold" w:hAnsi="Abadi MT Condensed Extra Bold"/>
                        </w:rPr>
                        <w:t xml:space="preserve">Prices may vary depending on the amount of classes your athlete is planning on participating in!  </w:t>
                      </w:r>
                    </w:p>
                    <w:p w14:paraId="7E22609B" w14:textId="77777777" w:rsidR="00243E8F" w:rsidRDefault="00243E8F">
                      <w:pPr>
                        <w:rPr>
                          <w:rFonts w:ascii="Abadi MT Condensed Extra Bold" w:hAnsi="Abadi MT Condensed Extra Bold"/>
                        </w:rPr>
                      </w:pPr>
                    </w:p>
                    <w:p w14:paraId="07E11D96" w14:textId="77777777" w:rsidR="00243E8F" w:rsidRDefault="00243E8F">
                      <w:pPr>
                        <w:rPr>
                          <w:rFonts w:ascii="Abadi MT Condensed Extra Bold" w:hAnsi="Abadi MT Condensed Extra Bold"/>
                        </w:rPr>
                      </w:pPr>
                      <w:r>
                        <w:rPr>
                          <w:rFonts w:ascii="Abadi MT Condensed Extra Bold" w:hAnsi="Abadi MT Condensed Extra Bold"/>
                        </w:rPr>
                        <w:t>Website:</w:t>
                      </w:r>
                    </w:p>
                    <w:p w14:paraId="6238BFF5" w14:textId="77777777" w:rsidR="00243E8F" w:rsidRDefault="00243E8F">
                      <w:pPr>
                        <w:rPr>
                          <w:rFonts w:ascii="Abadi MT Condensed Light" w:hAnsi="Abadi MT Condensed Light"/>
                        </w:rPr>
                      </w:pPr>
                      <w:r w:rsidRPr="00CA6778">
                        <w:rPr>
                          <w:rFonts w:ascii="Abadi MT Condensed Light" w:hAnsi="Abadi MT Condensed Light"/>
                        </w:rPr>
                        <w:t>http://suncoastgymnastics.com/programs/after-school-fit-and-fun-program</w:t>
                      </w:r>
                    </w:p>
                    <w:p w14:paraId="36290A3F" w14:textId="77777777" w:rsidR="00243E8F" w:rsidRDefault="00243E8F">
                      <w:pPr>
                        <w:rPr>
                          <w:rFonts w:ascii="Abadi MT Condensed Light" w:hAnsi="Abadi MT Condensed Light"/>
                        </w:rPr>
                      </w:pPr>
                    </w:p>
                    <w:p w14:paraId="5F7AF078" w14:textId="77777777" w:rsidR="00243E8F" w:rsidRDefault="00243E8F">
                      <w:pPr>
                        <w:rPr>
                          <w:rFonts w:ascii="Abadi MT Condensed Extra Bold" w:hAnsi="Abadi MT Condensed Extra Bold"/>
                        </w:rPr>
                      </w:pPr>
                      <w:r w:rsidRPr="00CA6778">
                        <w:rPr>
                          <w:rFonts w:ascii="Abadi MT Condensed Extra Bold" w:hAnsi="Abadi MT Condensed Extra Bold"/>
                        </w:rPr>
                        <w:t>Phone:</w:t>
                      </w:r>
                    </w:p>
                    <w:p w14:paraId="0A6826C8" w14:textId="77777777" w:rsidR="00243E8F" w:rsidRPr="00CA6778" w:rsidRDefault="00243E8F">
                      <w:pPr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727-372-2211</w:t>
                      </w:r>
                    </w:p>
                    <w:p w14:paraId="58A46B72" w14:textId="77777777" w:rsidR="00243E8F" w:rsidRDefault="00243E8F">
                      <w:pPr>
                        <w:rPr>
                          <w:rFonts w:ascii="Abadi MT Condensed Light" w:hAnsi="Abadi MT Condensed Light"/>
                        </w:rPr>
                      </w:pPr>
                    </w:p>
                    <w:p w14:paraId="36BAD55F" w14:textId="77777777" w:rsidR="00243E8F" w:rsidRDefault="00243E8F">
                      <w:pPr>
                        <w:rPr>
                          <w:rFonts w:ascii="Abadi MT Condensed Light" w:hAnsi="Abadi MT Condensed Light"/>
                        </w:rPr>
                      </w:pPr>
                    </w:p>
                    <w:p w14:paraId="38987900" w14:textId="77777777" w:rsidR="00243E8F" w:rsidRPr="00CA6778" w:rsidRDefault="00243E8F">
                      <w:pPr>
                        <w:rPr>
                          <w:rFonts w:ascii="Abadi MT Condensed Light" w:hAnsi="Abadi MT Condensed Light"/>
                        </w:rPr>
                      </w:pPr>
                      <w:r>
                        <w:rPr>
                          <w:rFonts w:ascii="Abadi MT Condensed Light" w:hAnsi="Abadi MT Condensed Light"/>
                        </w:rPr>
                        <w:t>Register soon for next year to ensure your child’s seat in our bus! Time to have an amazing school year full of energy, academics, and sports!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3025F">
        <w:rPr>
          <w:noProof/>
        </w:rPr>
        <mc:AlternateContent>
          <mc:Choice Requires="wps">
            <w:drawing>
              <wp:anchor distT="0" distB="0" distL="114300" distR="114300" simplePos="0" relativeHeight="251685935" behindDoc="0" locked="0" layoutInCell="1" allowOverlap="1" wp14:anchorId="42AC7C6A" wp14:editId="6E2DB8AF">
                <wp:simplePos x="0" y="0"/>
                <wp:positionH relativeFrom="page">
                  <wp:posOffset>4206240</wp:posOffset>
                </wp:positionH>
                <wp:positionV relativeFrom="page">
                  <wp:posOffset>-97790</wp:posOffset>
                </wp:positionV>
                <wp:extent cx="2453640" cy="1696720"/>
                <wp:effectExtent l="0" t="0" r="0" b="5080"/>
                <wp:wrapThrough wrapText="bothSides">
                  <wp:wrapPolygon edited="0">
                    <wp:start x="224" y="0"/>
                    <wp:lineTo x="224" y="21341"/>
                    <wp:lineTo x="21019" y="21341"/>
                    <wp:lineTo x="21019" y="0"/>
                    <wp:lineTo x="224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169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DACE23" w14:textId="77777777" w:rsidR="00243E8F" w:rsidRPr="00940733" w:rsidRDefault="00243E8F" w:rsidP="0094073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22C4D1" w14:textId="77777777" w:rsidR="00243E8F" w:rsidRPr="00940733" w:rsidRDefault="00243E8F" w:rsidP="0094073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0733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Registration!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margin-left:331.2pt;margin-top:-7.65pt;width:193.2pt;height:133.6pt;z-index:2516859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" mv:complextextbox="1" filled="f" stroked="f">
                <v:textbox>
                  <w:txbxContent>
                    <w:p w14:paraId="1DDACE23" w14:textId="77777777" w:rsidR="00243E8F" w:rsidRPr="00940733" w:rsidRDefault="00243E8F" w:rsidP="00940733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22C4D1" w14:textId="77777777" w:rsidR="00243E8F" w:rsidRPr="00940733" w:rsidRDefault="00243E8F" w:rsidP="0094073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0733">
                        <w:rPr>
                          <w:b/>
                          <w:noProof/>
                          <w:color w:val="000000" w:themeColor="text1"/>
                          <w:spacing w:val="10"/>
                          <w:sz w:val="56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Registration!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26B7A">
        <w:rPr>
          <w:noProof/>
        </w:rPr>
        <mc:AlternateContent>
          <mc:Choice Requires="wps">
            <w:drawing>
              <wp:anchor distT="0" distB="0" distL="114300" distR="114300" simplePos="0" relativeHeight="251704367" behindDoc="0" locked="0" layoutInCell="1" allowOverlap="1" wp14:anchorId="6B130B08" wp14:editId="549B1CAE">
                <wp:simplePos x="0" y="0"/>
                <wp:positionH relativeFrom="column">
                  <wp:posOffset>4114800</wp:posOffset>
                </wp:positionH>
                <wp:positionV relativeFrom="paragraph">
                  <wp:posOffset>499745</wp:posOffset>
                </wp:positionV>
                <wp:extent cx="297815" cy="27749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E4B57" w14:textId="77777777" w:rsidR="00243E8F" w:rsidRDefault="00243E8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2" type="#_x0000_t202" style="position:absolute;margin-left:324pt;margin-top:39.35pt;width:23.45pt;height:21.85pt;z-index:25170436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" filled="f" stroked="f">
                <v:textbox style="mso-fit-shape-to-text:t">
                  <w:txbxContent>
                    <w:p w14:paraId="6C1E4B57" w14:textId="77777777" w:rsidR="00243E8F" w:rsidRDefault="00243E8F"/>
                  </w:txbxContent>
                </v:textbox>
                <w10:wrap type="square"/>
              </v:shape>
            </w:pict>
          </mc:Fallback>
        </mc:AlternateContent>
      </w:r>
      <w:r w:rsidR="00495E5F"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 wp14:anchorId="5DA812E8" wp14:editId="13EA2401">
                <wp:simplePos x="0" y="0"/>
                <wp:positionH relativeFrom="page">
                  <wp:posOffset>7741920</wp:posOffset>
                </wp:positionH>
                <wp:positionV relativeFrom="page">
                  <wp:posOffset>6717030</wp:posOffset>
                </wp:positionV>
                <wp:extent cx="1828800" cy="415925"/>
                <wp:effectExtent l="0" t="25400" r="0" b="1587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603FE" w14:textId="77777777" w:rsidR="00243E8F" w:rsidRPr="00495E5F" w:rsidRDefault="00243E8F" w:rsidP="00F54E8C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E5F"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School, Fitness, and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margin-left:609.6pt;margin-top:528.9pt;width:2in;height:32.75pt;z-index:25166647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" filled="f" stroked="f">
                <v:textbox>
                  <w:txbxContent>
                    <w:p w14:paraId="03E603FE" w14:textId="77777777" w:rsidR="00243E8F" w:rsidRPr="00495E5F" w:rsidRDefault="00243E8F" w:rsidP="00F54E8C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E5F"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School, Fitness, and Fun!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A547FA">
        <w:br w:type="page"/>
      </w:r>
      <w:r w:rsidR="008F56AE">
        <w:rPr>
          <w:noProof/>
        </w:rPr>
        <w:lastRenderedPageBreak/>
        <w:drawing>
          <wp:anchor distT="0" distB="0" distL="114300" distR="114300" simplePos="0" relativeHeight="251743279" behindDoc="0" locked="0" layoutInCell="1" allowOverlap="1" wp14:anchorId="1873E60D" wp14:editId="314D303A">
            <wp:simplePos x="0" y="0"/>
            <wp:positionH relativeFrom="page">
              <wp:posOffset>3822700</wp:posOffset>
            </wp:positionH>
            <wp:positionV relativeFrom="page">
              <wp:posOffset>1406525</wp:posOffset>
            </wp:positionV>
            <wp:extent cx="5481320" cy="5336540"/>
            <wp:effectExtent l="0" t="0" r="5080" b="0"/>
            <wp:wrapThrough wrapText="bothSides">
              <wp:wrapPolygon edited="0">
                <wp:start x="0" y="0"/>
                <wp:lineTo x="0" y="21487"/>
                <wp:lineTo x="21520" y="21487"/>
                <wp:lineTo x="21520" y="0"/>
                <wp:lineTo x="0" y="0"/>
              </wp:wrapPolygon>
            </wp:wrapThrough>
            <wp:docPr id="1" name="Picture 1" descr="Macintosh HD:Users:brentgwinn:Desktop:Screen Shot 2019-01-03 at 2.57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rentgwinn:Desktop:Screen Shot 2019-01-03 at 2.57.29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806">
        <w:rPr>
          <w:noProof/>
        </w:rPr>
        <mc:AlternateContent>
          <mc:Choice Requires="wpg">
            <w:drawing>
              <wp:anchor distT="0" distB="0" distL="114300" distR="114300" simplePos="1" relativeHeight="251726895" behindDoc="0" locked="0" layoutInCell="1" allowOverlap="1" wp14:anchorId="007C15E7" wp14:editId="75881963">
                <wp:simplePos x="3822700" y="6743065"/>
                <wp:positionH relativeFrom="page">
                  <wp:posOffset>3822700</wp:posOffset>
                </wp:positionH>
                <wp:positionV relativeFrom="page">
                  <wp:posOffset>6743065</wp:posOffset>
                </wp:positionV>
                <wp:extent cx="5415280" cy="311150"/>
                <wp:effectExtent l="0" t="0" r="0" b="0"/>
                <wp:wrapThrough wrapText="bothSides">
                  <wp:wrapPolygon edited="0">
                    <wp:start x="101" y="0"/>
                    <wp:lineTo x="101" y="19396"/>
                    <wp:lineTo x="21377" y="19396"/>
                    <wp:lineTo x="21377" y="0"/>
                    <wp:lineTo x="101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280" cy="311150"/>
                          <a:chOff x="0" y="0"/>
                          <a:chExt cx="5415280" cy="31115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0" name="Text Box 20"/>
                        <wps:cNvSpPr txBox="1"/>
                        <wps:spPr>
                          <a:xfrm>
                            <a:off x="0" y="0"/>
                            <a:ext cx="541528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523240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18BE699" w14:textId="77777777" w:rsidR="00243E8F" w:rsidRPr="00D05835" w:rsidRDefault="00243E8F" w:rsidP="00D05835">
                              <w:pPr>
                                <w:jc w:val="center"/>
                                <w:rPr>
                                  <w:rFonts w:ascii="DIN Alternate Bold" w:hAnsi="DIN Alternate Bold"/>
                                  <w:b/>
                                </w:rPr>
                              </w:pPr>
                              <w:r w:rsidRPr="00D05835">
                                <w:rPr>
                                  <w:rFonts w:ascii="DIN Alternate Bold" w:hAnsi="DIN Alternate Bold"/>
                                  <w:b/>
                                </w:rPr>
                                <w:t>Contact our front desk or download a Registration packet online!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4" style="position:absolute;margin-left:301pt;margin-top:530.95pt;width:426.4pt;height:24.5pt;z-index:251726895;mso-position-horizontal-relative:page;mso-position-vertical-relative:page" coordsize="5415280,311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" mv:complextextbox="1">
                <v:shape id="Text Box 20" o:spid="_x0000_s1035" type="#_x0000_t202" style="position:absolute;width:5415280;height:311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UgrCwgAA&#10;ANsAAAAPAAAAZHJzL2Rvd25yZXYueG1sRE89b4MwEN0r9T9YV6lbY8rQIhoHJVVbZSBKAh0ynvAF&#10;UPAZYRfIv6+HSBmf3vcym00nRhpca1nB6yICQVxZ3XKt4Lf8fklAOI+ssbNMCq7kIFs9Piwx1Xbi&#10;I42Fr0UIYZeigsb7PpXSVQ0ZdAvbEwfubAeDPsChlnrAKYSbTsZR9CYNthwaGuzps6HqUvwZBZTP&#10;ptwl719+vzn/RKfkMOW6Vur5aV5/gPA0+7v45t5qBXFYH76EHyB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RSCsLCAAAA2wAAAA8AAAAAAAAAAAAAAAAAlwIAAGRycy9kb3du&#10;cmV2LnhtbFBLBQYAAAAABAAEAPUAAACGAwAAAAA=&#10;" mv:complextextbox="1" filled="f" stroked="f"/>
                <v:shape id="Text Box 6" o:spid="_x0000_s1036" type="#_x0000_t202" style="position:absolute;left:91440;top:45720;width:5232400;height:178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inset="0,0,0,0">
                    <w:txbxContent>
                      <w:p w14:paraId="118BE699" w14:textId="77777777" w:rsidR="00243E8F" w:rsidRPr="00D05835" w:rsidRDefault="00243E8F" w:rsidP="00D05835">
                        <w:pPr>
                          <w:jc w:val="center"/>
                          <w:rPr>
                            <w:rFonts w:ascii="DIN Alternate Bold" w:hAnsi="DIN Alternate Bold"/>
                            <w:b/>
                          </w:rPr>
                        </w:pPr>
                        <w:r w:rsidRPr="00D05835">
                          <w:rPr>
                            <w:rFonts w:ascii="DIN Alternate Bold" w:hAnsi="DIN Alternate Bold"/>
                            <w:b/>
                          </w:rPr>
                          <w:t>Contact our front desk or download a Registration packet online!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1F1C44">
        <w:rPr>
          <w:noProof/>
        </w:rPr>
        <w:drawing>
          <wp:anchor distT="0" distB="0" distL="114300" distR="114300" simplePos="0" relativeHeight="251742255" behindDoc="0" locked="0" layoutInCell="1" allowOverlap="1" wp14:anchorId="58B37DD9" wp14:editId="061E73A8">
            <wp:simplePos x="0" y="0"/>
            <wp:positionH relativeFrom="page">
              <wp:posOffset>7975858</wp:posOffset>
            </wp:positionH>
            <wp:positionV relativeFrom="page">
              <wp:posOffset>646150</wp:posOffset>
            </wp:positionV>
            <wp:extent cx="1104109" cy="828082"/>
            <wp:effectExtent l="0" t="0" r="0" b="0"/>
            <wp:wrapThrough wrapText="bothSides">
              <wp:wrapPolygon edited="0">
                <wp:start x="10411" y="11"/>
                <wp:lineTo x="3746" y="1252"/>
                <wp:lineTo x="3972" y="5880"/>
                <wp:lineTo x="2284" y="7022"/>
                <wp:lineTo x="2287" y="17313"/>
                <wp:lineTo x="4520" y="17120"/>
                <wp:lineTo x="4104" y="18816"/>
                <wp:lineTo x="5592" y="18687"/>
                <wp:lineTo x="6752" y="16927"/>
                <wp:lineTo x="6758" y="11947"/>
                <wp:lineTo x="6742" y="11616"/>
                <wp:lineTo x="14039" y="7997"/>
                <wp:lineTo x="17646" y="5360"/>
                <wp:lineTo x="17150" y="5403"/>
                <wp:lineTo x="15668" y="552"/>
                <wp:lineTo x="11900" y="-118"/>
                <wp:lineTo x="10411" y="11"/>
              </wp:wrapPolygon>
            </wp:wrapThrough>
            <wp:docPr id="38" name="Picture 38" descr="Macintosh HD:Users:brentgwinn:Desktop:Additional Work Documents:Fit and Fun logo.jpg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brentgwinn:Desktop:Additional Work Documents:Fit and Fun logo.jpg 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083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922">
                      <a:off x="0" y="0"/>
                      <a:ext cx="1104109" cy="8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29">
        <w:rPr>
          <w:noProof/>
        </w:rPr>
        <w:drawing>
          <wp:anchor distT="0" distB="0" distL="114300" distR="114300" simplePos="0" relativeHeight="251738159" behindDoc="0" locked="0" layoutInCell="1" allowOverlap="1" wp14:anchorId="24A8E22E" wp14:editId="7DF9C91C">
            <wp:simplePos x="0" y="0"/>
            <wp:positionH relativeFrom="page">
              <wp:posOffset>4258310</wp:posOffset>
            </wp:positionH>
            <wp:positionV relativeFrom="page">
              <wp:posOffset>685128</wp:posOffset>
            </wp:positionV>
            <wp:extent cx="1104109" cy="828082"/>
            <wp:effectExtent l="0" t="0" r="0" b="0"/>
            <wp:wrapThrough wrapText="bothSides">
              <wp:wrapPolygon edited="0">
                <wp:start x="10411" y="11"/>
                <wp:lineTo x="3746" y="1252"/>
                <wp:lineTo x="3972" y="5880"/>
                <wp:lineTo x="2284" y="7022"/>
                <wp:lineTo x="2287" y="17313"/>
                <wp:lineTo x="4520" y="17120"/>
                <wp:lineTo x="4104" y="18816"/>
                <wp:lineTo x="5592" y="18687"/>
                <wp:lineTo x="6752" y="16927"/>
                <wp:lineTo x="6758" y="11947"/>
                <wp:lineTo x="6742" y="11616"/>
                <wp:lineTo x="14039" y="7997"/>
                <wp:lineTo x="17646" y="5360"/>
                <wp:lineTo x="17150" y="5403"/>
                <wp:lineTo x="15668" y="552"/>
                <wp:lineTo x="11900" y="-118"/>
                <wp:lineTo x="10411" y="11"/>
              </wp:wrapPolygon>
            </wp:wrapThrough>
            <wp:docPr id="19" name="Picture 19" descr="Macintosh HD:Users:brentgwinn:Desktop:Additional Work Documents:Fit and Fun logo.jpg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brentgwinn:Desktop:Additional Work Documents:Fit and Fun logo.jpg 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083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2922">
                      <a:off x="0" y="0"/>
                      <a:ext cx="1104109" cy="82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29">
        <w:rPr>
          <w:noProof/>
        </w:rPr>
        <mc:AlternateContent>
          <mc:Choice Requires="wps">
            <w:drawing>
              <wp:anchor distT="0" distB="0" distL="114300" distR="114300" simplePos="0" relativeHeight="251740207" behindDoc="0" locked="0" layoutInCell="1" allowOverlap="1" wp14:anchorId="72A54588" wp14:editId="4969771B">
                <wp:simplePos x="0" y="0"/>
                <wp:positionH relativeFrom="page">
                  <wp:posOffset>5219065</wp:posOffset>
                </wp:positionH>
                <wp:positionV relativeFrom="page">
                  <wp:posOffset>583565</wp:posOffset>
                </wp:positionV>
                <wp:extent cx="2727960" cy="822960"/>
                <wp:effectExtent l="0" t="0" r="0" b="0"/>
                <wp:wrapThrough wrapText="bothSides">
                  <wp:wrapPolygon edited="0">
                    <wp:start x="201" y="0"/>
                    <wp:lineTo x="201" y="20667"/>
                    <wp:lineTo x="21117" y="20667"/>
                    <wp:lineTo x="21117" y="0"/>
                    <wp:lineTo x="201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507574" w14:textId="77777777" w:rsidR="00243E8F" w:rsidRPr="00894FF7" w:rsidRDefault="00243E8F" w:rsidP="00DE4629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PRICES AND SCHEDULE OF PICK-UP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410.95pt;margin-top:45.95pt;width:214.8pt;height:64.8pt;z-index:251740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" mv:complextextbox="1" filled="f" stroked="f">
                <v:textbox>
                  <w:txbxContent>
                    <w:p w14:paraId="21507574" w14:textId="77777777" w:rsidR="00243E8F" w:rsidRPr="00894FF7" w:rsidRDefault="00243E8F" w:rsidP="00DE4629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PRICES AND SCHEDULE OF PICK-UP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4629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83" behindDoc="0" locked="0" layoutInCell="1" allowOverlap="1" wp14:anchorId="6E0B14A8" wp14:editId="3A2466AB">
                <wp:simplePos x="0" y="0"/>
                <wp:positionH relativeFrom="page">
                  <wp:posOffset>3740150</wp:posOffset>
                </wp:positionH>
                <wp:positionV relativeFrom="page">
                  <wp:posOffset>654685</wp:posOffset>
                </wp:positionV>
                <wp:extent cx="5628005" cy="6462395"/>
                <wp:effectExtent l="0" t="0" r="3619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005" cy="6462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94.5pt;margin-top:51.55pt;width:443.15pt;height:508.85pt;z-index:2517135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" fillcolor="#d8d8d8 [2732]" strokecolor="red" strokeweight="1.25pt">
                <v:fill opacity="51143f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015" behindDoc="0" locked="0" layoutInCell="1" allowOverlap="1" wp14:anchorId="21838EDB" wp14:editId="4F0C2E24">
            <wp:simplePos x="0" y="0"/>
            <wp:positionH relativeFrom="page">
              <wp:posOffset>69850</wp:posOffset>
            </wp:positionH>
            <wp:positionV relativeFrom="page">
              <wp:posOffset>3829685</wp:posOffset>
            </wp:positionV>
            <wp:extent cx="3883660" cy="3883660"/>
            <wp:effectExtent l="0" t="0" r="0" b="0"/>
            <wp:wrapThrough wrapText="bothSides">
              <wp:wrapPolygon edited="0">
                <wp:start x="9182" y="7346"/>
                <wp:lineTo x="6922" y="9889"/>
                <wp:lineTo x="6216" y="10878"/>
                <wp:lineTo x="5509" y="13279"/>
                <wp:lineTo x="5509" y="13986"/>
                <wp:lineTo x="5933" y="15963"/>
                <wp:lineTo x="7911" y="16670"/>
                <wp:lineTo x="11725" y="16670"/>
                <wp:lineTo x="12855" y="17800"/>
                <wp:lineTo x="12997" y="18082"/>
                <wp:lineTo x="14268" y="18082"/>
                <wp:lineTo x="14409" y="17800"/>
                <wp:lineTo x="15257" y="16670"/>
                <wp:lineTo x="16670" y="16670"/>
                <wp:lineTo x="17094" y="15963"/>
                <wp:lineTo x="16811" y="7770"/>
                <wp:lineTo x="16246" y="7346"/>
                <wp:lineTo x="9182" y="7346"/>
              </wp:wrapPolygon>
            </wp:wrapThrough>
            <wp:docPr id="23" name="Picture 23" descr="Macintosh HD:Users:brentgwinn:Desktop:b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rentgwinn:Desktop:bus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>
                                  <a14:foregroundMark x1="51600" y1="36600" x2="51600" y2="36600"/>
                                  <a14:foregroundMark x1="52600" y1="36100" x2="52600" y2="361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806">
        <w:rPr>
          <w:noProof/>
        </w:rPr>
        <mc:AlternateContent>
          <mc:Choice Requires="wpg">
            <w:drawing>
              <wp:anchor distT="0" distB="0" distL="114300" distR="114300" simplePos="1" relativeHeight="251730991" behindDoc="0" locked="0" layoutInCell="1" allowOverlap="1" wp14:anchorId="48AE9293" wp14:editId="373D319B">
                <wp:simplePos x="929640" y="1565910"/>
                <wp:positionH relativeFrom="page">
                  <wp:posOffset>929640</wp:posOffset>
                </wp:positionH>
                <wp:positionV relativeFrom="page">
                  <wp:posOffset>1565910</wp:posOffset>
                </wp:positionV>
                <wp:extent cx="2402035" cy="3675706"/>
                <wp:effectExtent l="0" t="0" r="0" b="7620"/>
                <wp:wrapThrough wrapText="bothSides">
                  <wp:wrapPolygon edited="0">
                    <wp:start x="228" y="0"/>
                    <wp:lineTo x="228" y="21496"/>
                    <wp:lineTo x="21017" y="21496"/>
                    <wp:lineTo x="21017" y="0"/>
                    <wp:lineTo x="228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035" cy="3675706"/>
                          <a:chOff x="0" y="0"/>
                          <a:chExt cx="2402035" cy="3675706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2402035" cy="367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45720"/>
                            <a:ext cx="221869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1">
                          <w:txbxContent>
                            <w:p w14:paraId="459D5E7E" w14:textId="77777777" w:rsidR="00243E8F" w:rsidRPr="00894FF7" w:rsidRDefault="00243E8F" w:rsidP="00894FF7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94FF7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894FF7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The fun doesn’t have to end when school does! Suncoast Gymnastics offers a fun and unique After School program, which allows children to stay fit while having fun. </w:t>
                              </w:r>
                            </w:p>
                            <w:p w14:paraId="413EE822" w14:textId="77777777" w:rsidR="00243E8F" w:rsidRPr="00894FF7" w:rsidRDefault="00243E8F" w:rsidP="00894FF7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55C2A75" w14:textId="77777777" w:rsidR="00243E8F" w:rsidRDefault="00243E8F" w:rsidP="00894FF7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894FF7">
                                <w:rPr>
                                  <w:b/>
                                  <w:sz w:val="22"/>
                                  <w:szCs w:val="22"/>
                                </w:rPr>
                                <w:t>When the children arrive from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school they will have down </w:t>
                              </w:r>
                              <w:r w:rsidRPr="00894FF7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time for snacks and homework,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these athletes will</w:t>
                              </w:r>
                              <w:r w:rsidRPr="00894FF7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have the ability</w:t>
                              </w:r>
                              <w:r w:rsidRPr="00894FF7">
                                <w:rPr>
                                  <w:b/>
                                  <w:sz w:val="22"/>
                                  <w:szCs w:val="22"/>
                                </w:rPr>
                                <w:t xml:space="preserve"> to utilize our inflatables, floor space, hundreds of games, and more! </w:t>
                              </w:r>
                            </w:p>
                            <w:p w14:paraId="5BD596A1" w14:textId="77777777" w:rsidR="00243E8F" w:rsidRDefault="00243E8F" w:rsidP="00894FF7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2C008D4F" w14:textId="77777777" w:rsidR="00243E8F" w:rsidRPr="00894FF7" w:rsidRDefault="00243E8F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Athletes will be able to enroll in any of our program classes such as Recreational Boys and Girls Gymnastics, Trampoline and Tumbling, Cheer, Tumbling, Acrobatic Gymnastics, Ninja Zone, and Dance!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898525"/>
                            <a:ext cx="221869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1068705"/>
                            <a:ext cx="22186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092325"/>
                            <a:ext cx="221869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2262505"/>
                            <a:ext cx="22186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2433320"/>
                            <a:ext cx="221869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2603500"/>
                            <a:ext cx="22186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2774315"/>
                            <a:ext cx="221869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944495"/>
                            <a:ext cx="22186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91440" y="3115310"/>
                            <a:ext cx="22186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3286125"/>
                            <a:ext cx="221869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38" style="position:absolute;margin-left:73.2pt;margin-top:123.3pt;width:189.15pt;height:289.45pt;z-index:251730991;mso-position-horizontal-relative:page;mso-position-vertical-relative:page" coordsize="2402035,36757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" mv:complextextbox="1">
                <v:shape id="Text Box 22" o:spid="_x0000_s1039" type="#_x0000_t202" style="position:absolute;width:2402035;height:36757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DEuxQAA&#10;ANsAAAAPAAAAZHJzL2Rvd25yZXYueG1sRI9Ba8JAFITvQv/D8gq96cYc2hBdQy219KCoSQ89PrLP&#10;JDT7NmTXJP33bqHgcZiZb5h1NplWDNS7xrKC5SICQVxa3XCl4KvYzRMQziNrbC2Tgl9ykG0eZmtM&#10;tR35TEPuKxEg7FJUUHvfpVK6siaDbmE74uBdbG/QB9lXUvc4BrhpZRxFz9Jgw2Ghxo7eaip/8qtR&#10;QPvJFIfk5d0ft5eP6Ds5jXtdKfX0OL2uQHia/D383/7UCuIY/r6EHyA3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MMS7FAAAA2wAAAA8AAAAAAAAAAAAAAAAAlwIAAGRycy9k&#10;b3ducmV2LnhtbFBLBQYAAAAABAAEAPUAAACJAwAAAAA=&#10;" mv:complextextbox="1" filled="f" stroked="f"/>
                <v:shape id="Text Box 10" o:spid="_x0000_s1040" type="#_x0000_t202" style="position:absolute;left:91440;top:45720;width:2218690;height:8540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2" inset="0,0,0,0">
                    <w:txbxContent>
                      <w:p w14:paraId="459D5E7E" w14:textId="77777777" w:rsidR="00243E8F" w:rsidRPr="00894FF7" w:rsidRDefault="00243E8F" w:rsidP="00894FF7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894FF7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 w:rsidRPr="00894FF7">
                          <w:rPr>
                            <w:b/>
                            <w:sz w:val="22"/>
                            <w:szCs w:val="22"/>
                          </w:rPr>
                          <w:t xml:space="preserve">The fun doesn’t have to end when school does! Suncoast Gymnastics offers a fun and unique After School program, which allows children to stay fit while having fun. </w:t>
                        </w:r>
                      </w:p>
                      <w:p w14:paraId="413EE822" w14:textId="77777777" w:rsidR="00243E8F" w:rsidRPr="00894FF7" w:rsidRDefault="00243E8F" w:rsidP="00894FF7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  <w:p w14:paraId="255C2A75" w14:textId="77777777" w:rsidR="00243E8F" w:rsidRDefault="00243E8F" w:rsidP="00894FF7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894FF7">
                          <w:rPr>
                            <w:b/>
                            <w:sz w:val="22"/>
                            <w:szCs w:val="22"/>
                          </w:rPr>
                          <w:t>When the children arrive from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 xml:space="preserve"> school they will have down </w:t>
                        </w:r>
                        <w:r w:rsidRPr="00894FF7">
                          <w:rPr>
                            <w:b/>
                            <w:sz w:val="22"/>
                            <w:szCs w:val="22"/>
                          </w:rPr>
                          <w:t xml:space="preserve">time for snacks and homework,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these athletes will</w:t>
                        </w:r>
                        <w:r w:rsidRPr="00894FF7">
                          <w:rPr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b/>
                            <w:sz w:val="22"/>
                            <w:szCs w:val="22"/>
                          </w:rPr>
                          <w:t>have the ability</w:t>
                        </w:r>
                        <w:r w:rsidRPr="00894FF7">
                          <w:rPr>
                            <w:b/>
                            <w:sz w:val="22"/>
                            <w:szCs w:val="22"/>
                          </w:rPr>
                          <w:t xml:space="preserve"> to utilize our inflatables, floor space, hundreds of games, and more! </w:t>
                        </w:r>
                      </w:p>
                      <w:p w14:paraId="5BD596A1" w14:textId="77777777" w:rsidR="00243E8F" w:rsidRDefault="00243E8F" w:rsidP="00894FF7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</w:p>
                      <w:p w14:paraId="2C008D4F" w14:textId="77777777" w:rsidR="00243E8F" w:rsidRPr="00894FF7" w:rsidRDefault="00243E8F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Athletes will be able to enroll in any of our program classes such as Recreational Boys and Girls Gymnastics, Trampoline and Tumbling, Cheer, Tumbling, Acrobatic Gymnastics, Ninja Zone, and Dance!</w:t>
                        </w:r>
                      </w:p>
                    </w:txbxContent>
                  </v:textbox>
                </v:shape>
                <v:shape id="Text Box 12" o:spid="_x0000_s1041" type="#_x0000_t202" style="position:absolute;left:91440;top:898525;width:221869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42" type="#_x0000_t202" style="position:absolute;left:91440;top:1068705;width:2218690;height:1024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3" type="#_x0000_t202" style="position:absolute;left:91440;top:2092325;width:221869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26" inset="0,0,0,0">
                    <w:txbxContent/>
                  </v:textbox>
                </v:shape>
                <v:shape id="Text Box 26" o:spid="_x0000_s1044" type="#_x0000_t202" style="position:absolute;left:91440;top:2262505;width:221869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 Box 28" inset="0,0,0,0">
                    <w:txbxContent/>
                  </v:textbox>
                </v:shape>
                <v:shape id="Text Box 28" o:spid="_x0000_s1045" type="#_x0000_t202" style="position:absolute;left:91440;top:2433320;width:221869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/>
                  </v:textbox>
                </v:shape>
                <v:shape id="Text Box 29" o:spid="_x0000_s1046" type="#_x0000_t202" style="position:absolute;left:91440;top:2603500;width:221869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 Box 30" inset="0,0,0,0">
                    <w:txbxContent/>
                  </v:textbox>
                </v:shape>
                <v:shape id="Text Box 30" o:spid="_x0000_s1047" type="#_x0000_t202" style="position:absolute;left:91440;top:2774315;width:221869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 Box 31" inset="0,0,0,0">
                    <w:txbxContent/>
                  </v:textbox>
                </v:shape>
                <v:shape id="Text Box 31" o:spid="_x0000_s1048" type="#_x0000_t202" style="position:absolute;left:91440;top:2944495;width:221869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6" inset="0,0,0,0">
                    <w:txbxContent/>
                  </v:textbox>
                </v:shape>
                <v:shape id="Text Box 36" o:spid="_x0000_s1049" type="#_x0000_t202" style="position:absolute;left:91440;top:3115310;width:221869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<v:textbox style="mso-next-textbox:#Text Box 37" inset="0,0,0,0">
                    <w:txbxContent/>
                  </v:textbox>
                </v:shape>
                <v:shape id="Text Box 37" o:spid="_x0000_s1050" type="#_x0000_t202" style="position:absolute;left:91440;top:3286125;width:2218690;height:171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894FF7">
        <w:rPr>
          <w:noProof/>
        </w:rPr>
        <mc:AlternateContent>
          <mc:Choice Requires="wps">
            <w:drawing>
              <wp:anchor distT="0" distB="0" distL="114300" distR="114300" simplePos="0" relativeHeight="251729967" behindDoc="0" locked="0" layoutInCell="1" allowOverlap="1" wp14:anchorId="53F7AE7B" wp14:editId="5FED8723">
                <wp:simplePos x="0" y="0"/>
                <wp:positionH relativeFrom="page">
                  <wp:posOffset>929640</wp:posOffset>
                </wp:positionH>
                <wp:positionV relativeFrom="page">
                  <wp:posOffset>654685</wp:posOffset>
                </wp:positionV>
                <wp:extent cx="2453640" cy="822960"/>
                <wp:effectExtent l="0" t="0" r="0" b="0"/>
                <wp:wrapThrough wrapText="bothSides">
                  <wp:wrapPolygon edited="0">
                    <wp:start x="224" y="0"/>
                    <wp:lineTo x="224" y="20667"/>
                    <wp:lineTo x="21019" y="20667"/>
                    <wp:lineTo x="21019" y="0"/>
                    <wp:lineTo x="224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2B8DC36" w14:textId="77777777" w:rsidR="00243E8F" w:rsidRPr="00894FF7" w:rsidRDefault="00243E8F" w:rsidP="00894FF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4FF7">
                              <w:rPr>
                                <w:b/>
                                <w:noProof/>
                                <w:color w:val="000000" w:themeColor="text1"/>
                                <w:spacing w:val="10"/>
                                <w:sz w:val="36"/>
                                <w:szCs w:val="36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After-School Fit and Fun?!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1" type="#_x0000_t202" style="position:absolute;margin-left:73.2pt;margin-top:51.55pt;width:193.2pt;height:64.8pt;z-index:2517299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" mv:complextextbox="1" filled="f" stroked="f">
                <v:textbox>
                  <w:txbxContent>
                    <w:p w14:paraId="42B8DC36" w14:textId="77777777" w:rsidR="00243E8F" w:rsidRPr="00894FF7" w:rsidRDefault="00243E8F" w:rsidP="00894FF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4FF7">
                        <w:rPr>
                          <w:b/>
                          <w:noProof/>
                          <w:color w:val="000000" w:themeColor="text1"/>
                          <w:spacing w:val="10"/>
                          <w:sz w:val="36"/>
                          <w:szCs w:val="36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What is After-School Fit and Fun?!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6289A"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727" behindDoc="0" locked="0" layoutInCell="1" allowOverlap="1" wp14:anchorId="36663D7B" wp14:editId="0B516384">
                <wp:simplePos x="0" y="0"/>
                <wp:positionH relativeFrom="page">
                  <wp:posOffset>860425</wp:posOffset>
                </wp:positionH>
                <wp:positionV relativeFrom="page">
                  <wp:posOffset>655002</wp:posOffset>
                </wp:positionV>
                <wp:extent cx="2578100" cy="6462395"/>
                <wp:effectExtent l="0" t="0" r="38100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64623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78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67.75pt;margin-top:51.55pt;width:203pt;height:508.85pt;z-index:251719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" fillcolor="#d8d8d8 [2732]" strokecolor="red" strokeweight="1.25pt">
                <v:fill opacity="51143f"/>
                <w10:wrap anchorx="page" anchory="page"/>
              </v:rect>
            </w:pict>
          </mc:Fallback>
        </mc:AlternateContent>
      </w:r>
      <w:r w:rsidRPr="00E10217">
        <w:rPr>
          <w:b/>
          <w:sz w:val="36"/>
          <w:szCs w:val="28"/>
        </w:rPr>
        <w:t xml:space="preserve"> </w:t>
      </w:r>
    </w:p>
    <w:sectPr w:rsidR="00D878E1" w:rsidSect="00D878E1">
      <w:headerReference w:type="default" r:id="rId23"/>
      <w:headerReference w:type="first" r:id="rId24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B2B9C" w14:textId="77777777" w:rsidR="00612806" w:rsidRDefault="00612806">
      <w:r>
        <w:separator/>
      </w:r>
    </w:p>
  </w:endnote>
  <w:endnote w:type="continuationSeparator" w:id="0">
    <w:p w14:paraId="6AACDA6C" w14:textId="77777777" w:rsidR="00612806" w:rsidRDefault="0061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DIN Alternate Bold">
    <w:panose1 w:val="020B0500000000000000"/>
    <w:charset w:val="00"/>
    <w:family w:val="auto"/>
    <w:pitch w:val="variable"/>
    <w:sig w:usb0="8000002F" w:usb1="1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4E5E7" w14:textId="77777777" w:rsidR="00612806" w:rsidRDefault="00612806">
      <w:r>
        <w:separator/>
      </w:r>
    </w:p>
  </w:footnote>
  <w:footnote w:type="continuationSeparator" w:id="0">
    <w:p w14:paraId="3F311DDE" w14:textId="77777777" w:rsidR="00612806" w:rsidRDefault="006128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AC9FD" w14:textId="77777777" w:rsidR="00243E8F" w:rsidRDefault="00243E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DDC965E" wp14:editId="6281415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62445"/>
              <wp:effectExtent l="0" t="0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686244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2B1780"/>
                          </a:gs>
                          <a:gs pos="54000">
                            <a:srgbClr val="FFFF00"/>
                          </a:gs>
                          <a:gs pos="20000">
                            <a:srgbClr val="FF0000"/>
                          </a:gs>
                          <a:gs pos="100000">
                            <a:schemeClr val="bg1"/>
                          </a:gs>
                        </a:gsLst>
                        <a:lin ang="1020000" scaled="0"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6pt;width:10in;height:540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" o:allowincell="f" fillcolor="#2b1780" stroked="f">
              <v:fill color2="white [3212]" angle="-107" colors="0 #2b1780;13107f red;35389f yellow;1 white" focus="100%" type="gradient">
                <o:fill v:ext="view" type="gradientUnscaled"/>
              </v:fill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95621" w14:textId="77777777" w:rsidR="00243E8F" w:rsidRDefault="00243E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13B421AA" wp14:editId="007C2AB0">
              <wp:simplePos x="0" y="0"/>
              <wp:positionH relativeFrom="page">
                <wp:posOffset>219075</wp:posOffset>
              </wp:positionH>
              <wp:positionV relativeFrom="page">
                <wp:posOffset>162560</wp:posOffset>
              </wp:positionV>
              <wp:extent cx="2728595" cy="7391400"/>
              <wp:effectExtent l="0" t="0" r="0" b="0"/>
              <wp:wrapNone/>
              <wp:docPr id="4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8595" cy="73914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B1780"/>
                          </a:gs>
                          <a:gs pos="15000">
                            <a:srgbClr val="FFFF00"/>
                          </a:gs>
                          <a:gs pos="12000">
                            <a:srgbClr val="FF0000"/>
                          </a:gs>
                          <a:gs pos="22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7.25pt;margin-top:12.8pt;width:214.85pt;height:58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" o:allowincell="f" fillcolor="#2b1780" stroked="f">
              <v:fill color2="white [3212]" rotate="t" angle="-90" colors="0 #2b1780;7864f red;9830f yellow;14418f white" focus="100%" type="gradien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67E50B2" wp14:editId="26EA7D55">
              <wp:simplePos x="0" y="0"/>
              <wp:positionH relativeFrom="page">
                <wp:posOffset>3670300</wp:posOffset>
              </wp:positionH>
              <wp:positionV relativeFrom="page">
                <wp:posOffset>162560</wp:posOffset>
              </wp:positionV>
              <wp:extent cx="2717165" cy="7391400"/>
              <wp:effectExtent l="0" t="0" r="635" b="0"/>
              <wp:wrapNone/>
              <wp:docPr id="4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17165" cy="73914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B1780"/>
                          </a:gs>
                          <a:gs pos="15000">
                            <a:srgbClr val="FFFF00"/>
                          </a:gs>
                          <a:gs pos="12000">
                            <a:srgbClr val="FF0000"/>
                          </a:gs>
                          <a:gs pos="22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289pt;margin-top:12.8pt;width:213.95pt;height:58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" o:allowincell="f" fillcolor="#2b1780" stroked="f">
              <v:fill color2="white [3212]" rotate="t" angle="-90" colors="0 #2b1780;7864f red;9830f yellow;14418f white" focus="100%" type="gradien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0CD6DB75" wp14:editId="29ADC61C">
              <wp:simplePos x="0" y="0"/>
              <wp:positionH relativeFrom="page">
                <wp:posOffset>6901180</wp:posOffset>
              </wp:positionH>
              <wp:positionV relativeFrom="page">
                <wp:posOffset>163194</wp:posOffset>
              </wp:positionV>
              <wp:extent cx="2712085" cy="7391491"/>
              <wp:effectExtent l="0" t="0" r="5715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12085" cy="739149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B1780"/>
                          </a:gs>
                          <a:gs pos="15000">
                            <a:srgbClr val="FFFF00"/>
                          </a:gs>
                          <a:gs pos="12000">
                            <a:srgbClr val="FF0000"/>
                          </a:gs>
                          <a:gs pos="22000">
                            <a:schemeClr val="bg1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  <a:effectLst/>
                      <a:extLst/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43.4pt;margin-top:12.85pt;width:213.55pt;height:582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" o:allowincell="f" fillcolor="#2b1780" stroked="f">
              <v:fill color2="white [3212]" rotate="t" angle="-90" colors="0 #2b1780;7864f red;9830f yellow;14418f white" focus="100%" type="gradien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5.2pt;height:15.2pt" o:bullet="t">
        <v:imagedata r:id="rId1" o:title="Word Work File L_1209083929"/>
      </v:shape>
    </w:pict>
  </w:numPicBullet>
  <w:numPicBullet w:numPicBulletId="1">
    <w:pict>
      <v:shape id="_x0000_i1043" type="#_x0000_t75" style="width:484.8pt;height:480.8pt" o:bullet="t">
        <v:imagedata r:id="rId2" o:title="Fit and Fun Logo"/>
      </v:shape>
    </w:pict>
  </w:numPicBullet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DC7873"/>
    <w:multiLevelType w:val="hybridMultilevel"/>
    <w:tmpl w:val="5E1AA554"/>
    <w:lvl w:ilvl="0" w:tplc="401E47E8">
      <w:start w:val="1"/>
      <w:numFmt w:val="bullet"/>
      <w:lvlText w:val=""/>
      <w:lvlPicBulletId w:val="1"/>
      <w:lvlJc w:val="left"/>
      <w:pPr>
        <w:ind w:left="684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">
    <w:nsid w:val="11034528"/>
    <w:multiLevelType w:val="hybridMultilevel"/>
    <w:tmpl w:val="A8D6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51A2A"/>
    <w:multiLevelType w:val="hybridMultilevel"/>
    <w:tmpl w:val="C82CB874"/>
    <w:lvl w:ilvl="0" w:tplc="229C2D8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541CFA"/>
    <w:multiLevelType w:val="hybridMultilevel"/>
    <w:tmpl w:val="991EC09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8564473"/>
    <w:multiLevelType w:val="hybridMultilevel"/>
    <w:tmpl w:val="5E405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C492B"/>
    <w:multiLevelType w:val="hybridMultilevel"/>
    <w:tmpl w:val="99A84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1407B9"/>
    <w:multiLevelType w:val="hybridMultilevel"/>
    <w:tmpl w:val="C930EA5C"/>
    <w:lvl w:ilvl="0" w:tplc="A7EC84D8">
      <w:start w:val="1"/>
      <w:numFmt w:val="bullet"/>
      <w:lvlText w:val=""/>
      <w:lvlPicBulletId w:val="1"/>
      <w:lvlJc w:val="left"/>
      <w:pPr>
        <w:ind w:left="648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8">
    <w:nsid w:val="3D4E13B1"/>
    <w:multiLevelType w:val="hybridMultilevel"/>
    <w:tmpl w:val="38FEFAD0"/>
    <w:lvl w:ilvl="0" w:tplc="229C2D8C">
      <w:start w:val="1"/>
      <w:numFmt w:val="bullet"/>
      <w:lvlText w:val=""/>
      <w:lvlPicBulletId w:val="1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438D4D25"/>
    <w:multiLevelType w:val="hybridMultilevel"/>
    <w:tmpl w:val="A32A3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5E267C"/>
    <w:multiLevelType w:val="hybridMultilevel"/>
    <w:tmpl w:val="1BEEFE60"/>
    <w:lvl w:ilvl="0" w:tplc="401E47E8">
      <w:start w:val="1"/>
      <w:numFmt w:val="bullet"/>
      <w:lvlText w:val=""/>
      <w:lvlPicBulletId w:val="1"/>
      <w:lvlJc w:val="left"/>
      <w:pPr>
        <w:ind w:left="684" w:hanging="50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1E02A6"/>
    <w:multiLevelType w:val="hybridMultilevel"/>
    <w:tmpl w:val="ABECF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D4805"/>
    <w:multiLevelType w:val="hybridMultilevel"/>
    <w:tmpl w:val="616E4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92F58"/>
    <w:multiLevelType w:val="multilevel"/>
    <w:tmpl w:val="C82CB874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43766E"/>
    <w:multiLevelType w:val="hybridMultilevel"/>
    <w:tmpl w:val="7B027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2"/>
  </w:num>
  <w:num w:numId="8">
    <w:abstractNumId w:val="14"/>
  </w:num>
  <w:num w:numId="9">
    <w:abstractNumId w:val="3"/>
  </w:num>
  <w:num w:numId="10">
    <w:abstractNumId w:val="13"/>
  </w:num>
  <w:num w:numId="11">
    <w:abstractNumId w:val="1"/>
  </w:num>
  <w:num w:numId="12">
    <w:abstractNumId w:val="8"/>
  </w:num>
  <w:num w:numId="13">
    <w:abstractNumId w:val="4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D878E1"/>
    <w:rsid w:val="0003593D"/>
    <w:rsid w:val="00055DAD"/>
    <w:rsid w:val="000762C5"/>
    <w:rsid w:val="000938B7"/>
    <w:rsid w:val="0009500C"/>
    <w:rsid w:val="000A76F9"/>
    <w:rsid w:val="00125E0E"/>
    <w:rsid w:val="00153C31"/>
    <w:rsid w:val="001F1C44"/>
    <w:rsid w:val="00206E2A"/>
    <w:rsid w:val="002272BE"/>
    <w:rsid w:val="00243E8F"/>
    <w:rsid w:val="0027736C"/>
    <w:rsid w:val="002870A8"/>
    <w:rsid w:val="003532AE"/>
    <w:rsid w:val="00355E27"/>
    <w:rsid w:val="003931BC"/>
    <w:rsid w:val="003B0C55"/>
    <w:rsid w:val="003D7DB8"/>
    <w:rsid w:val="00445A13"/>
    <w:rsid w:val="00480F01"/>
    <w:rsid w:val="00490793"/>
    <w:rsid w:val="00495E5F"/>
    <w:rsid w:val="004B7C52"/>
    <w:rsid w:val="00527FB4"/>
    <w:rsid w:val="005349B0"/>
    <w:rsid w:val="00570C1A"/>
    <w:rsid w:val="00577AB2"/>
    <w:rsid w:val="005B37FF"/>
    <w:rsid w:val="00612806"/>
    <w:rsid w:val="00614320"/>
    <w:rsid w:val="00632124"/>
    <w:rsid w:val="0066289A"/>
    <w:rsid w:val="006F203E"/>
    <w:rsid w:val="006F2A8F"/>
    <w:rsid w:val="007054F9"/>
    <w:rsid w:val="0072737C"/>
    <w:rsid w:val="00781787"/>
    <w:rsid w:val="007A5024"/>
    <w:rsid w:val="007C54A9"/>
    <w:rsid w:val="00823543"/>
    <w:rsid w:val="008366C4"/>
    <w:rsid w:val="00840D90"/>
    <w:rsid w:val="00842B90"/>
    <w:rsid w:val="00844F62"/>
    <w:rsid w:val="008641C7"/>
    <w:rsid w:val="00894FF7"/>
    <w:rsid w:val="0089753C"/>
    <w:rsid w:val="008B4449"/>
    <w:rsid w:val="008C5175"/>
    <w:rsid w:val="008F5402"/>
    <w:rsid w:val="008F56AE"/>
    <w:rsid w:val="00922596"/>
    <w:rsid w:val="00924638"/>
    <w:rsid w:val="00937F6D"/>
    <w:rsid w:val="00940733"/>
    <w:rsid w:val="009446B7"/>
    <w:rsid w:val="009642BE"/>
    <w:rsid w:val="00976B0B"/>
    <w:rsid w:val="00984847"/>
    <w:rsid w:val="009C7364"/>
    <w:rsid w:val="009D5CC0"/>
    <w:rsid w:val="00A20F3C"/>
    <w:rsid w:val="00A30E88"/>
    <w:rsid w:val="00A3242C"/>
    <w:rsid w:val="00A547FA"/>
    <w:rsid w:val="00A952C1"/>
    <w:rsid w:val="00AB15F0"/>
    <w:rsid w:val="00AC1639"/>
    <w:rsid w:val="00B073F8"/>
    <w:rsid w:val="00B26B7A"/>
    <w:rsid w:val="00B45094"/>
    <w:rsid w:val="00BB081D"/>
    <w:rsid w:val="00BD52CB"/>
    <w:rsid w:val="00BE7EEC"/>
    <w:rsid w:val="00C04871"/>
    <w:rsid w:val="00C21043"/>
    <w:rsid w:val="00C2585A"/>
    <w:rsid w:val="00C430BB"/>
    <w:rsid w:val="00C95179"/>
    <w:rsid w:val="00C97488"/>
    <w:rsid w:val="00CA6778"/>
    <w:rsid w:val="00CB45D4"/>
    <w:rsid w:val="00D05835"/>
    <w:rsid w:val="00D3025F"/>
    <w:rsid w:val="00D53138"/>
    <w:rsid w:val="00D70165"/>
    <w:rsid w:val="00D74937"/>
    <w:rsid w:val="00D878E1"/>
    <w:rsid w:val="00DC2F61"/>
    <w:rsid w:val="00DC54C4"/>
    <w:rsid w:val="00DE086C"/>
    <w:rsid w:val="00DE4629"/>
    <w:rsid w:val="00E10217"/>
    <w:rsid w:val="00E54D7E"/>
    <w:rsid w:val="00F02D78"/>
    <w:rsid w:val="00F51B73"/>
    <w:rsid w:val="00F54E8C"/>
    <w:rsid w:val="00F5508A"/>
    <w:rsid w:val="00F80883"/>
    <w:rsid w:val="00FE568B"/>
    <w:rsid w:val="00FF150D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ACA8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uiPriority="99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073E8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073E8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BalloonText">
    <w:name w:val="Balloon Text"/>
    <w:basedOn w:val="Normal"/>
    <w:link w:val="BalloonTextChar"/>
    <w:rsid w:val="00153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3C3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rsid w:val="00BB081D"/>
    <w:pPr>
      <w:ind w:left="720"/>
      <w:contextualSpacing/>
    </w:pPr>
  </w:style>
  <w:style w:type="character" w:styleId="Hyperlink">
    <w:name w:val="Hyperlink"/>
    <w:basedOn w:val="DefaultParagraphFont"/>
    <w:rsid w:val="00CA6778"/>
    <w:rPr>
      <w:color w:val="008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uiPriority="99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073E8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073E8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BalloonText">
    <w:name w:val="Balloon Text"/>
    <w:basedOn w:val="Normal"/>
    <w:link w:val="BalloonTextChar"/>
    <w:rsid w:val="00153C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53C3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rsid w:val="00BB081D"/>
    <w:pPr>
      <w:ind w:left="720"/>
      <w:contextualSpacing/>
    </w:pPr>
  </w:style>
  <w:style w:type="character" w:styleId="Hyperlink">
    <w:name w:val="Hyperlink"/>
    <w:basedOn w:val="DefaultParagraphFont"/>
    <w:rsid w:val="00CA6778"/>
    <w:rPr>
      <w:color w:val="008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microsoft.com/office/2007/relationships/hdphoto" Target="media/hdphoto3.wdp"/><Relationship Id="rId21" Type="http://schemas.openxmlformats.org/officeDocument/2006/relationships/image" Target="media/image12.png"/><Relationship Id="rId22" Type="http://schemas.microsoft.com/office/2007/relationships/hdphoto" Target="media/hdphoto4.wdp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microsoft.com/office/2007/relationships/hdphoto" Target="media/hdphoto1.wdp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microsoft.com/office/2007/relationships/hdphoto" Target="media/hdphoto2.wdp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w%20Trifold%20Brochur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Waveform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aveform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1F6601-9853-574D-BFC9-D8F7131F3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152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Gwinn</dc:creator>
  <cp:keywords/>
  <dc:description/>
  <cp:lastModifiedBy>Brent Gwinn</cp:lastModifiedBy>
  <cp:revision>17</cp:revision>
  <cp:lastPrinted>2019-01-03T19:59:00Z</cp:lastPrinted>
  <dcterms:created xsi:type="dcterms:W3CDTF">2018-05-14T22:35:00Z</dcterms:created>
  <dcterms:modified xsi:type="dcterms:W3CDTF">2019-01-05T14:01:00Z</dcterms:modified>
  <cp:category/>
</cp:coreProperties>
</file>